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637" w:rsidRPr="00F9186D" w:rsidRDefault="00AA0637" w:rsidP="00F9186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A0637" w:rsidRPr="00DF5C1A" w:rsidRDefault="00AA0637" w:rsidP="00D05FE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sz w:val="28"/>
          <w:szCs w:val="28"/>
          <w:lang w:val="ba-RU" w:eastAsia="ru-RU"/>
        </w:rPr>
        <w:t xml:space="preserve">ВЫПИСКА  ИЗ </w:t>
      </w:r>
      <w:r>
        <w:rPr>
          <w:rFonts w:ascii="Times New Roman" w:hAnsi="Times New Roman"/>
          <w:b/>
          <w:bCs/>
          <w:caps/>
          <w:sz w:val="28"/>
          <w:szCs w:val="28"/>
          <w:lang w:eastAsia="ru-RU"/>
        </w:rPr>
        <w:t>ПОЛОЖЕНИ</w:t>
      </w:r>
      <w:r>
        <w:rPr>
          <w:rFonts w:ascii="Times New Roman" w:hAnsi="Times New Roman"/>
          <w:b/>
          <w:bCs/>
          <w:caps/>
          <w:sz w:val="28"/>
          <w:szCs w:val="28"/>
          <w:lang w:val="ba-RU" w:eastAsia="ru-RU"/>
        </w:rPr>
        <w:t>я</w:t>
      </w:r>
      <w:r w:rsidRPr="00D05FE1"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 </w:t>
      </w:r>
    </w:p>
    <w:p w:rsidR="00AA0637" w:rsidRDefault="00AA0637" w:rsidP="00F9186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 w:rsidRPr="00DF5C1A"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конкурса </w:t>
      </w:r>
      <w:r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молодых педагогов и их наставников </w:t>
      </w:r>
    </w:p>
    <w:p w:rsidR="00AA0637" w:rsidRDefault="00AA0637" w:rsidP="00D05FE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 w:rsidRPr="00DF5C1A">
        <w:rPr>
          <w:rFonts w:ascii="Times New Roman" w:hAnsi="Times New Roman"/>
          <w:b/>
          <w:bCs/>
          <w:caps/>
          <w:sz w:val="28"/>
          <w:szCs w:val="28"/>
          <w:lang w:eastAsia="ru-RU"/>
        </w:rPr>
        <w:t>«Педагогический дуэт – 2023»</w:t>
      </w:r>
    </w:p>
    <w:p w:rsidR="00AA0637" w:rsidRPr="00F9186D" w:rsidRDefault="00AA0637" w:rsidP="00F9186D">
      <w:pPr>
        <w:shd w:val="clear" w:color="auto" w:fill="FFFFFF"/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9186D">
        <w:rPr>
          <w:rFonts w:ascii="Times New Roman" w:hAnsi="Times New Roman"/>
          <w:b/>
          <w:color w:val="000000"/>
          <w:sz w:val="24"/>
          <w:szCs w:val="24"/>
        </w:rPr>
        <w:t xml:space="preserve">среди дошкольных образовательных организаций </w:t>
      </w:r>
    </w:p>
    <w:p w:rsidR="00AA0637" w:rsidRPr="00F9186D" w:rsidRDefault="00AA0637" w:rsidP="00F9186D">
      <w:pPr>
        <w:shd w:val="clear" w:color="auto" w:fill="FFFFFF"/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9186D">
        <w:rPr>
          <w:rFonts w:ascii="Times New Roman" w:hAnsi="Times New Roman"/>
          <w:b/>
          <w:color w:val="000000"/>
          <w:sz w:val="24"/>
          <w:szCs w:val="24"/>
        </w:rPr>
        <w:t>муниципального района Благовещенский район Республики Башкортостан</w:t>
      </w:r>
    </w:p>
    <w:p w:rsidR="00AA0637" w:rsidRDefault="00AA0637" w:rsidP="00935AC2">
      <w:pPr>
        <w:shd w:val="clear" w:color="auto" w:fill="FFFFFF"/>
        <w:spacing w:line="240" w:lineRule="atLeast"/>
        <w:rPr>
          <w:rFonts w:ascii="Times New Roman" w:hAnsi="Times New Roman"/>
          <w:sz w:val="28"/>
          <w:szCs w:val="28"/>
        </w:rPr>
      </w:pPr>
    </w:p>
    <w:p w:rsidR="00AA0637" w:rsidRPr="00185588" w:rsidRDefault="00AA0637" w:rsidP="000307AF">
      <w:pPr>
        <w:pStyle w:val="Heading7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X</w:t>
      </w:r>
      <w:r w:rsidRPr="00185588">
        <w:rPr>
          <w:sz w:val="24"/>
          <w:szCs w:val="24"/>
        </w:rPr>
        <w:t>.  Н</w:t>
      </w:r>
      <w:r>
        <w:rPr>
          <w:sz w:val="24"/>
          <w:szCs w:val="24"/>
          <w:lang w:val="ba-RU"/>
        </w:rPr>
        <w:t>АГРАЖДЕНИЕ</w:t>
      </w:r>
      <w:r w:rsidRPr="00185588">
        <w:rPr>
          <w:sz w:val="24"/>
          <w:szCs w:val="24"/>
        </w:rPr>
        <w:t>.</w:t>
      </w:r>
    </w:p>
    <w:p w:rsidR="00AA0637" w:rsidRPr="004C7176" w:rsidRDefault="00AA0637" w:rsidP="000307AF">
      <w:pPr>
        <w:jc w:val="both"/>
      </w:pPr>
    </w:p>
    <w:p w:rsidR="00AA0637" w:rsidRPr="00B7752F" w:rsidRDefault="00AA0637" w:rsidP="000307AF">
      <w:pPr>
        <w:pStyle w:val="BodyText"/>
        <w:tabs>
          <w:tab w:val="left" w:pos="567"/>
          <w:tab w:val="left" w:pos="1134"/>
        </w:tabs>
        <w:rPr>
          <w:sz w:val="24"/>
          <w:szCs w:val="24"/>
        </w:rPr>
      </w:pPr>
      <w:r w:rsidRPr="000307AF">
        <w:rPr>
          <w:sz w:val="24"/>
          <w:szCs w:val="24"/>
        </w:rPr>
        <w:t>10</w:t>
      </w:r>
      <w:r>
        <w:rPr>
          <w:sz w:val="24"/>
          <w:szCs w:val="24"/>
        </w:rPr>
        <w:t>.1. Победители</w:t>
      </w:r>
      <w:r w:rsidRPr="004C7176">
        <w:rPr>
          <w:sz w:val="24"/>
          <w:szCs w:val="24"/>
        </w:rPr>
        <w:t xml:space="preserve"> районного конкурса «</w:t>
      </w:r>
      <w:r>
        <w:rPr>
          <w:sz w:val="24"/>
          <w:szCs w:val="24"/>
        </w:rPr>
        <w:t>ПЕДАГОГИЧЕСКИЙ ДУЭТ</w:t>
      </w:r>
      <w:r w:rsidRPr="004C7176">
        <w:rPr>
          <w:sz w:val="24"/>
          <w:szCs w:val="24"/>
        </w:rPr>
        <w:t>– 20</w:t>
      </w:r>
      <w:r>
        <w:rPr>
          <w:sz w:val="24"/>
          <w:szCs w:val="24"/>
        </w:rPr>
        <w:t>23</w:t>
      </w:r>
      <w:r w:rsidRPr="004C7176">
        <w:rPr>
          <w:sz w:val="24"/>
          <w:szCs w:val="24"/>
        </w:rPr>
        <w:t>» награждается денежной пр</w:t>
      </w:r>
      <w:r w:rsidRPr="004C7176">
        <w:rPr>
          <w:sz w:val="24"/>
          <w:szCs w:val="24"/>
        </w:rPr>
        <w:t>е</w:t>
      </w:r>
      <w:r w:rsidRPr="004C7176">
        <w:rPr>
          <w:sz w:val="24"/>
          <w:szCs w:val="24"/>
        </w:rPr>
        <w:t xml:space="preserve">мией в </w:t>
      </w:r>
      <w:r w:rsidRPr="00B7752F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____</w:t>
      </w:r>
      <w:r w:rsidRPr="00B7752F">
        <w:rPr>
          <w:sz w:val="24"/>
          <w:szCs w:val="24"/>
        </w:rPr>
        <w:t xml:space="preserve"> тысяч рублей.</w:t>
      </w:r>
    </w:p>
    <w:p w:rsidR="00AA0637" w:rsidRPr="00B7752F" w:rsidRDefault="00AA0637" w:rsidP="000307AF">
      <w:pPr>
        <w:pStyle w:val="BodyText"/>
        <w:tabs>
          <w:tab w:val="left" w:pos="567"/>
          <w:tab w:val="left" w:pos="1134"/>
        </w:tabs>
        <w:rPr>
          <w:sz w:val="24"/>
          <w:szCs w:val="24"/>
        </w:rPr>
      </w:pPr>
      <w:r w:rsidRPr="000307AF">
        <w:rPr>
          <w:sz w:val="24"/>
          <w:szCs w:val="24"/>
        </w:rPr>
        <w:t>10</w:t>
      </w:r>
      <w:r w:rsidRPr="00B7752F">
        <w:rPr>
          <w:sz w:val="24"/>
          <w:szCs w:val="24"/>
        </w:rPr>
        <w:t>.2. Призер</w:t>
      </w:r>
      <w:r>
        <w:rPr>
          <w:sz w:val="24"/>
          <w:szCs w:val="24"/>
        </w:rPr>
        <w:t>ы</w:t>
      </w:r>
      <w:r w:rsidRPr="00B7752F">
        <w:rPr>
          <w:sz w:val="24"/>
          <w:szCs w:val="24"/>
        </w:rPr>
        <w:t xml:space="preserve">  Конкурса, занявший 2 место,  награждается денежной премией в размере </w:t>
      </w:r>
      <w:r>
        <w:rPr>
          <w:sz w:val="24"/>
          <w:szCs w:val="24"/>
        </w:rPr>
        <w:t>____</w:t>
      </w:r>
      <w:r w:rsidRPr="00B7752F">
        <w:rPr>
          <w:sz w:val="24"/>
          <w:szCs w:val="24"/>
        </w:rPr>
        <w:t xml:space="preserve"> тысяч рублей.</w:t>
      </w:r>
    </w:p>
    <w:p w:rsidR="00AA0637" w:rsidRPr="004C7176" w:rsidRDefault="00AA0637" w:rsidP="000307AF">
      <w:pPr>
        <w:pStyle w:val="BodyText"/>
        <w:rPr>
          <w:sz w:val="24"/>
          <w:szCs w:val="24"/>
        </w:rPr>
      </w:pPr>
      <w:r w:rsidRPr="000307AF">
        <w:rPr>
          <w:sz w:val="24"/>
          <w:szCs w:val="24"/>
        </w:rPr>
        <w:t>10</w:t>
      </w:r>
      <w:r w:rsidRPr="00B7752F">
        <w:rPr>
          <w:sz w:val="24"/>
          <w:szCs w:val="24"/>
        </w:rPr>
        <w:t>.3.  Призер</w:t>
      </w:r>
      <w:r>
        <w:rPr>
          <w:sz w:val="24"/>
          <w:szCs w:val="24"/>
        </w:rPr>
        <w:t>ы</w:t>
      </w:r>
      <w:r w:rsidRPr="00B7752F">
        <w:rPr>
          <w:sz w:val="24"/>
          <w:szCs w:val="24"/>
        </w:rPr>
        <w:t xml:space="preserve">  Конкурса, занявший 3 место,   награжда</w:t>
      </w:r>
      <w:r>
        <w:rPr>
          <w:sz w:val="24"/>
          <w:szCs w:val="24"/>
        </w:rPr>
        <w:t>ется денежной премией в размере ___</w:t>
      </w:r>
      <w:r w:rsidRPr="00B7752F">
        <w:rPr>
          <w:sz w:val="24"/>
          <w:szCs w:val="24"/>
        </w:rPr>
        <w:t xml:space="preserve"> тысяч рублей.</w:t>
      </w:r>
    </w:p>
    <w:p w:rsidR="00AA0637" w:rsidRDefault="00AA0637" w:rsidP="000307AF">
      <w:pPr>
        <w:pStyle w:val="BodyText"/>
        <w:rPr>
          <w:sz w:val="24"/>
          <w:szCs w:val="24"/>
        </w:rPr>
      </w:pPr>
      <w:r>
        <w:rPr>
          <w:sz w:val="24"/>
          <w:szCs w:val="24"/>
          <w:lang w:val="en-US"/>
        </w:rPr>
        <w:t>10</w:t>
      </w:r>
      <w:r>
        <w:rPr>
          <w:sz w:val="24"/>
          <w:szCs w:val="24"/>
        </w:rPr>
        <w:t>.4</w:t>
      </w:r>
      <w:r w:rsidRPr="004C7176">
        <w:rPr>
          <w:sz w:val="24"/>
          <w:szCs w:val="24"/>
        </w:rPr>
        <w:t>. Финалисты Конкурса, а также особо отличившиеся участники Конкурса, продемонс</w:t>
      </w:r>
      <w:r w:rsidRPr="004C7176">
        <w:rPr>
          <w:sz w:val="24"/>
          <w:szCs w:val="24"/>
        </w:rPr>
        <w:t>т</w:t>
      </w:r>
      <w:r w:rsidRPr="004C7176">
        <w:rPr>
          <w:sz w:val="24"/>
          <w:szCs w:val="24"/>
        </w:rPr>
        <w:t>рировавшие яркие педагогические находки, оригинальные нетрадиционные подходы к обучению и воспитанию детей, особые коммуникативные способности и склонность к п</w:t>
      </w:r>
      <w:r w:rsidRPr="004C7176">
        <w:rPr>
          <w:sz w:val="24"/>
          <w:szCs w:val="24"/>
        </w:rPr>
        <w:t>е</w:t>
      </w:r>
      <w:r w:rsidRPr="004C7176">
        <w:rPr>
          <w:sz w:val="24"/>
          <w:szCs w:val="24"/>
        </w:rPr>
        <w:t>дагогической импровизации, н</w:t>
      </w:r>
      <w:r>
        <w:rPr>
          <w:sz w:val="24"/>
          <w:szCs w:val="24"/>
        </w:rPr>
        <w:t>аграждаются почетными дипломами</w:t>
      </w:r>
      <w:r w:rsidRPr="004C7176">
        <w:rPr>
          <w:sz w:val="24"/>
          <w:szCs w:val="24"/>
        </w:rPr>
        <w:t xml:space="preserve"> и денежными премиями учредителей Конкурса.</w:t>
      </w:r>
    </w:p>
    <w:p w:rsidR="00AA0637" w:rsidRPr="004C7176" w:rsidRDefault="00AA0637" w:rsidP="000307AF">
      <w:pPr>
        <w:pStyle w:val="BodyText"/>
        <w:rPr>
          <w:sz w:val="24"/>
          <w:szCs w:val="24"/>
        </w:rPr>
      </w:pPr>
      <w:r>
        <w:rPr>
          <w:sz w:val="24"/>
          <w:szCs w:val="24"/>
          <w:lang w:val="en-US"/>
        </w:rPr>
        <w:t>10</w:t>
      </w:r>
      <w:r>
        <w:rPr>
          <w:sz w:val="24"/>
          <w:szCs w:val="24"/>
        </w:rPr>
        <w:t>.5. Участники Конкурса награждаются дипломами за участие в Конкурсе и денежными премиями учредителей Конкурса.</w:t>
      </w:r>
    </w:p>
    <w:p w:rsidR="00AA0637" w:rsidRPr="004C7176" w:rsidRDefault="00AA0637" w:rsidP="000307AF">
      <w:pPr>
        <w:pStyle w:val="a"/>
        <w:jc w:val="both"/>
        <w:rPr>
          <w:rFonts w:ascii="Times New Roman" w:hAnsi="Times New Roman"/>
          <w:sz w:val="24"/>
          <w:szCs w:val="24"/>
        </w:rPr>
      </w:pPr>
      <w:r w:rsidRPr="004C7176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AA0637" w:rsidRDefault="00AA0637" w:rsidP="00935AC2">
      <w:pPr>
        <w:shd w:val="clear" w:color="auto" w:fill="FFFFFF"/>
        <w:spacing w:line="240" w:lineRule="atLeas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Pr="00935AC2" w:rsidRDefault="00AA0637" w:rsidP="00935AC2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1.</w:t>
      </w:r>
    </w:p>
    <w:p w:rsidR="00AA0637" w:rsidRPr="00C73B76" w:rsidRDefault="00AA0637" w:rsidP="00935AC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  <w:t>ФОРМА ЗаявкИ</w:t>
      </w:r>
      <w:r w:rsidRPr="00C73B76">
        <w:rPr>
          <w:rFonts w:ascii="Times New Roman" w:hAnsi="Times New Roman"/>
          <w:b/>
          <w:bCs/>
          <w:caps/>
          <w:sz w:val="24"/>
          <w:szCs w:val="24"/>
          <w:lang w:eastAsia="ru-RU"/>
        </w:rPr>
        <w:t xml:space="preserve"> на Конкурс молодых педагогов и их наставников </w:t>
      </w:r>
    </w:p>
    <w:p w:rsidR="00AA0637" w:rsidRPr="00C73B76" w:rsidRDefault="00AA0637" w:rsidP="00935AC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C73B76">
        <w:rPr>
          <w:rFonts w:ascii="Times New Roman" w:hAnsi="Times New Roman"/>
          <w:b/>
          <w:bCs/>
          <w:caps/>
          <w:sz w:val="24"/>
          <w:szCs w:val="24"/>
          <w:lang w:eastAsia="ru-RU"/>
        </w:rPr>
        <w:t>«Педагогический дуэт – 2023»</w:t>
      </w:r>
    </w:p>
    <w:p w:rsidR="00AA0637" w:rsidRPr="00E95D42" w:rsidRDefault="00AA0637" w:rsidP="00DF5C1A">
      <w:pPr>
        <w:shd w:val="clear" w:color="auto" w:fill="FFFFFF"/>
        <w:spacing w:after="75" w:line="240" w:lineRule="auto"/>
        <w:ind w:firstLine="360"/>
        <w:rPr>
          <w:rFonts w:ascii="Times New Roman" w:hAnsi="Times New Roman"/>
          <w:color w:val="555555"/>
          <w:sz w:val="28"/>
          <w:szCs w:val="28"/>
          <w:lang w:eastAsia="ru-RU"/>
        </w:rPr>
      </w:pPr>
    </w:p>
    <w:p w:rsidR="00AA0637" w:rsidRDefault="00AA0637" w:rsidP="00972202">
      <w:pPr>
        <w:shd w:val="clear" w:color="auto" w:fill="FFFFFF"/>
        <w:spacing w:after="75" w:line="240" w:lineRule="auto"/>
        <w:ind w:firstLine="360"/>
        <w:rPr>
          <w:rFonts w:ascii="Times New Roman" w:hAnsi="Times New Roman"/>
          <w:color w:val="FF0000"/>
          <w:sz w:val="28"/>
          <w:szCs w:val="28"/>
          <w:lang w:eastAsia="ru-RU"/>
        </w:rPr>
      </w:pPr>
      <w:hyperlink r:id="rId5" w:history="1">
        <w:r w:rsidRPr="00356FC8">
          <w:rPr>
            <w:rStyle w:val="Hyperlink"/>
            <w:rFonts w:ascii="Times New Roman" w:hAnsi="Times New Roman"/>
            <w:sz w:val="28"/>
            <w:szCs w:val="28"/>
            <w:lang w:eastAsia="ru-RU"/>
          </w:rPr>
          <w:t>https://docs.google.com/forms/d/e/1FAIpQLSceB79Po4mVRezOb-CfUqHRymLfaGOMAG8Up7CzM7Kc8FtmAw/viewform?usp=sf_link</w:t>
        </w:r>
      </w:hyperlink>
    </w:p>
    <w:p w:rsidR="00AA0637" w:rsidRDefault="00AA0637" w:rsidP="00C73B76">
      <w:pPr>
        <w:shd w:val="clear" w:color="auto" w:fill="FFFFFF"/>
        <w:spacing w:after="75" w:line="240" w:lineRule="auto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AA0637" w:rsidRDefault="00AA0637" w:rsidP="00DF5C1A">
      <w:pPr>
        <w:shd w:val="clear" w:color="auto" w:fill="FFFFFF"/>
        <w:spacing w:after="75" w:line="240" w:lineRule="auto"/>
        <w:ind w:firstLine="360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AA0637" w:rsidRPr="000519A9" w:rsidRDefault="00AA0637" w:rsidP="005E012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0519A9">
        <w:rPr>
          <w:rFonts w:ascii="Times New Roman" w:hAnsi="Times New Roman"/>
          <w:bCs/>
          <w:sz w:val="28"/>
          <w:szCs w:val="28"/>
        </w:rPr>
        <w:t>Название о</w:t>
      </w:r>
      <w:r>
        <w:rPr>
          <w:rFonts w:ascii="Times New Roman" w:hAnsi="Times New Roman"/>
          <w:bCs/>
          <w:sz w:val="28"/>
          <w:szCs w:val="28"/>
        </w:rPr>
        <w:t>бразовательной организации (по У</w:t>
      </w:r>
      <w:r w:rsidRPr="000519A9">
        <w:rPr>
          <w:rFonts w:ascii="Times New Roman" w:hAnsi="Times New Roman"/>
          <w:bCs/>
          <w:sz w:val="28"/>
          <w:szCs w:val="28"/>
        </w:rPr>
        <w:t>ставу)</w:t>
      </w:r>
    </w:p>
    <w:p w:rsidR="00AA0637" w:rsidRDefault="00AA0637" w:rsidP="005E012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педагога-наставника</w:t>
      </w:r>
    </w:p>
    <w:p w:rsidR="00AA0637" w:rsidRPr="000519A9" w:rsidRDefault="00AA0637" w:rsidP="005E012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0519A9">
        <w:rPr>
          <w:rFonts w:ascii="Times New Roman" w:hAnsi="Times New Roman"/>
          <w:sz w:val="28"/>
          <w:szCs w:val="28"/>
        </w:rPr>
        <w:t>олжностьпедагога-наставника</w:t>
      </w:r>
    </w:p>
    <w:p w:rsidR="00AA0637" w:rsidRPr="000519A9" w:rsidRDefault="00AA0637" w:rsidP="005E012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0519A9">
        <w:rPr>
          <w:rFonts w:ascii="Times New Roman" w:hAnsi="Times New Roman"/>
          <w:bCs/>
          <w:sz w:val="28"/>
          <w:szCs w:val="28"/>
        </w:rPr>
        <w:t>Общий трудовой и педагогический стаж</w:t>
      </w:r>
      <w:r w:rsidRPr="000519A9">
        <w:rPr>
          <w:rFonts w:ascii="Times New Roman" w:hAnsi="Times New Roman"/>
          <w:sz w:val="28"/>
          <w:szCs w:val="28"/>
        </w:rPr>
        <w:t>педагога-наставника</w:t>
      </w:r>
      <w:r w:rsidRPr="000519A9">
        <w:rPr>
          <w:rFonts w:ascii="Times New Roman" w:hAnsi="Times New Roman"/>
          <w:bCs/>
          <w:sz w:val="28"/>
          <w:szCs w:val="28"/>
        </w:rPr>
        <w:t xml:space="preserve"> (полных лет на момент заполнения анкеты)</w:t>
      </w:r>
    </w:p>
    <w:p w:rsidR="00AA0637" w:rsidRDefault="00AA0637" w:rsidP="005E012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0519A9">
        <w:rPr>
          <w:rFonts w:ascii="Times New Roman" w:hAnsi="Times New Roman"/>
          <w:sz w:val="28"/>
          <w:szCs w:val="28"/>
        </w:rPr>
        <w:t>ФИО молодого специалиста (студента)</w:t>
      </w:r>
    </w:p>
    <w:p w:rsidR="00AA0637" w:rsidRPr="000519A9" w:rsidRDefault="00AA0637" w:rsidP="005E012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0519A9">
        <w:rPr>
          <w:rFonts w:ascii="Times New Roman" w:hAnsi="Times New Roman"/>
          <w:sz w:val="28"/>
          <w:szCs w:val="28"/>
        </w:rPr>
        <w:t>олжностьмолодого специалиста (студента)</w:t>
      </w:r>
    </w:p>
    <w:p w:rsidR="00AA0637" w:rsidRPr="000519A9" w:rsidRDefault="00AA0637" w:rsidP="005E012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0519A9">
        <w:rPr>
          <w:rFonts w:ascii="Times New Roman" w:hAnsi="Times New Roman"/>
          <w:bCs/>
          <w:sz w:val="28"/>
          <w:szCs w:val="28"/>
        </w:rPr>
        <w:t xml:space="preserve">Общий трудовой и педагогический стаж </w:t>
      </w:r>
      <w:r w:rsidRPr="000519A9">
        <w:rPr>
          <w:rFonts w:ascii="Times New Roman" w:hAnsi="Times New Roman"/>
          <w:sz w:val="28"/>
          <w:szCs w:val="28"/>
        </w:rPr>
        <w:t xml:space="preserve">молодого специалиста </w:t>
      </w:r>
    </w:p>
    <w:p w:rsidR="00AA0637" w:rsidRPr="000519A9" w:rsidRDefault="00AA0637" w:rsidP="005E012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0519A9">
        <w:rPr>
          <w:rFonts w:ascii="Times New Roman" w:hAnsi="Times New Roman"/>
          <w:bCs/>
          <w:sz w:val="28"/>
          <w:szCs w:val="28"/>
        </w:rPr>
        <w:t>Рабочий телефон</w:t>
      </w:r>
    </w:p>
    <w:p w:rsidR="00AA0637" w:rsidRPr="0010768F" w:rsidRDefault="00AA0637" w:rsidP="005E012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0519A9">
        <w:rPr>
          <w:rFonts w:ascii="Times New Roman" w:hAnsi="Times New Roman"/>
          <w:bCs/>
          <w:sz w:val="28"/>
          <w:szCs w:val="28"/>
        </w:rPr>
        <w:t>Электронная почта</w:t>
      </w:r>
      <w:r>
        <w:rPr>
          <w:rFonts w:ascii="Times New Roman" w:hAnsi="Times New Roman"/>
          <w:bCs/>
          <w:sz w:val="28"/>
          <w:szCs w:val="28"/>
        </w:rPr>
        <w:t xml:space="preserve"> ДОО</w:t>
      </w:r>
    </w:p>
    <w:p w:rsidR="00AA0637" w:rsidRPr="0010768F" w:rsidRDefault="00AA0637" w:rsidP="005E012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Активная ссылка на медиавизитку</w:t>
      </w:r>
    </w:p>
    <w:p w:rsidR="00AA0637" w:rsidRPr="000519A9" w:rsidRDefault="00AA0637" w:rsidP="005E012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Активная ссылка на </w:t>
      </w:r>
      <w:r w:rsidRPr="000725EC">
        <w:rPr>
          <w:rFonts w:ascii="Times New Roman" w:hAnsi="Times New Roman"/>
          <w:sz w:val="28"/>
          <w:szCs w:val="28"/>
          <w:lang w:eastAsia="ru-RU"/>
        </w:rPr>
        <w:t>видеозапись проведенного мероприятия</w:t>
      </w:r>
    </w:p>
    <w:p w:rsidR="00AA0637" w:rsidRDefault="00AA0637" w:rsidP="00DF5C1A">
      <w:pPr>
        <w:shd w:val="clear" w:color="auto" w:fill="FFFFFF"/>
        <w:spacing w:after="75" w:line="240" w:lineRule="auto"/>
        <w:ind w:firstLine="360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AA0637" w:rsidRDefault="00AA0637" w:rsidP="00C73B76">
      <w:pPr>
        <w:shd w:val="clear" w:color="auto" w:fill="FFFFFF"/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0637" w:rsidRPr="00935AC2" w:rsidRDefault="00AA0637" w:rsidP="00C73B76">
      <w:pPr>
        <w:shd w:val="clear" w:color="auto" w:fill="FFFFFF"/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AA0637" w:rsidRDefault="00AA0637" w:rsidP="00DF5C1A">
      <w:pPr>
        <w:shd w:val="clear" w:color="auto" w:fill="FFFFFF"/>
        <w:spacing w:after="75" w:line="240" w:lineRule="auto"/>
        <w:ind w:firstLine="360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AA0637" w:rsidRDefault="00AA0637" w:rsidP="00DF5C1A">
      <w:pPr>
        <w:shd w:val="clear" w:color="auto" w:fill="FFFFFF"/>
        <w:spacing w:after="75" w:line="240" w:lineRule="auto"/>
        <w:ind w:firstLine="360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AA0637" w:rsidRDefault="00AA0637" w:rsidP="00DF5C1A">
      <w:pPr>
        <w:shd w:val="clear" w:color="auto" w:fill="FFFFFF"/>
        <w:spacing w:after="75" w:line="240" w:lineRule="auto"/>
        <w:ind w:firstLine="360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AA0637" w:rsidRDefault="00AA0637" w:rsidP="00DF5C1A">
      <w:pPr>
        <w:shd w:val="clear" w:color="auto" w:fill="FFFFFF"/>
        <w:spacing w:after="75" w:line="240" w:lineRule="auto"/>
        <w:ind w:firstLine="360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AA0637" w:rsidRDefault="00AA0637" w:rsidP="00D05FE1"/>
    <w:sectPr w:rsidR="00AA0637" w:rsidSect="000307AF">
      <w:pgSz w:w="11906" w:h="16838"/>
      <w:pgMar w:top="1134" w:right="74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1060"/>
    <w:multiLevelType w:val="multilevel"/>
    <w:tmpl w:val="DEA048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b/>
        <w:sz w:val="24"/>
      </w:rPr>
    </w:lvl>
  </w:abstractNum>
  <w:abstractNum w:abstractNumId="1">
    <w:nsid w:val="0BAC0424"/>
    <w:multiLevelType w:val="multilevel"/>
    <w:tmpl w:val="1A5EDD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B41467"/>
    <w:multiLevelType w:val="multilevel"/>
    <w:tmpl w:val="DB3C1430"/>
    <w:lvl w:ilvl="0">
      <w:start w:val="3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cs="Times New Roman" w:hint="default"/>
        <w:color w:val="auto"/>
      </w:rPr>
    </w:lvl>
  </w:abstractNum>
  <w:abstractNum w:abstractNumId="3">
    <w:nsid w:val="29130541"/>
    <w:multiLevelType w:val="multilevel"/>
    <w:tmpl w:val="991EAC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9E168DB"/>
    <w:multiLevelType w:val="multilevel"/>
    <w:tmpl w:val="CF8497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A536D02"/>
    <w:multiLevelType w:val="multilevel"/>
    <w:tmpl w:val="84EA73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39E608E"/>
    <w:multiLevelType w:val="multilevel"/>
    <w:tmpl w:val="DE0E40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5A92B85"/>
    <w:multiLevelType w:val="multilevel"/>
    <w:tmpl w:val="AA32B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69D3CD4"/>
    <w:multiLevelType w:val="multilevel"/>
    <w:tmpl w:val="A33A74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D752BEB"/>
    <w:multiLevelType w:val="hybridMultilevel"/>
    <w:tmpl w:val="ECF0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A80D12"/>
    <w:multiLevelType w:val="multilevel"/>
    <w:tmpl w:val="DEA048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b/>
        <w:sz w:val="24"/>
      </w:rPr>
    </w:lvl>
  </w:abstractNum>
  <w:abstractNum w:abstractNumId="11">
    <w:nsid w:val="75E658EF"/>
    <w:multiLevelType w:val="multilevel"/>
    <w:tmpl w:val="3012A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0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073E"/>
    <w:rsid w:val="0002496C"/>
    <w:rsid w:val="000307AF"/>
    <w:rsid w:val="000519A9"/>
    <w:rsid w:val="000725EC"/>
    <w:rsid w:val="00084C58"/>
    <w:rsid w:val="000F1A0A"/>
    <w:rsid w:val="0010768F"/>
    <w:rsid w:val="0017591F"/>
    <w:rsid w:val="00185588"/>
    <w:rsid w:val="002A4A04"/>
    <w:rsid w:val="002D6181"/>
    <w:rsid w:val="002E332C"/>
    <w:rsid w:val="002F073E"/>
    <w:rsid w:val="00322BFF"/>
    <w:rsid w:val="003235D6"/>
    <w:rsid w:val="003237DD"/>
    <w:rsid w:val="00331DEA"/>
    <w:rsid w:val="00356FC8"/>
    <w:rsid w:val="003968D3"/>
    <w:rsid w:val="00400481"/>
    <w:rsid w:val="00402091"/>
    <w:rsid w:val="00432AA4"/>
    <w:rsid w:val="00474219"/>
    <w:rsid w:val="004A57D9"/>
    <w:rsid w:val="004C7176"/>
    <w:rsid w:val="004F79F8"/>
    <w:rsid w:val="005646DE"/>
    <w:rsid w:val="0056797F"/>
    <w:rsid w:val="005730BA"/>
    <w:rsid w:val="005767EB"/>
    <w:rsid w:val="005D0121"/>
    <w:rsid w:val="005E012F"/>
    <w:rsid w:val="005E43BB"/>
    <w:rsid w:val="006070C1"/>
    <w:rsid w:val="007037D6"/>
    <w:rsid w:val="007209AB"/>
    <w:rsid w:val="00740ED1"/>
    <w:rsid w:val="007D40BB"/>
    <w:rsid w:val="008335A7"/>
    <w:rsid w:val="0084796B"/>
    <w:rsid w:val="00863BE1"/>
    <w:rsid w:val="00887800"/>
    <w:rsid w:val="008D6BC7"/>
    <w:rsid w:val="00935AC2"/>
    <w:rsid w:val="00972202"/>
    <w:rsid w:val="009B5101"/>
    <w:rsid w:val="00A469ED"/>
    <w:rsid w:val="00A51B7F"/>
    <w:rsid w:val="00AA0637"/>
    <w:rsid w:val="00AB4B09"/>
    <w:rsid w:val="00AC67AA"/>
    <w:rsid w:val="00AD385D"/>
    <w:rsid w:val="00AF4C64"/>
    <w:rsid w:val="00B7752F"/>
    <w:rsid w:val="00B77923"/>
    <w:rsid w:val="00BF4AAC"/>
    <w:rsid w:val="00C420EC"/>
    <w:rsid w:val="00C73B76"/>
    <w:rsid w:val="00C87328"/>
    <w:rsid w:val="00D05FE1"/>
    <w:rsid w:val="00D238A0"/>
    <w:rsid w:val="00DB5372"/>
    <w:rsid w:val="00DF5C1A"/>
    <w:rsid w:val="00E25478"/>
    <w:rsid w:val="00E60164"/>
    <w:rsid w:val="00E6580B"/>
    <w:rsid w:val="00E95D42"/>
    <w:rsid w:val="00F724DA"/>
    <w:rsid w:val="00F9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202"/>
    <w:pPr>
      <w:spacing w:after="160" w:line="259" w:lineRule="auto"/>
    </w:pPr>
    <w:rPr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0307AF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FD0A67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AD385D"/>
    <w:pPr>
      <w:ind w:left="720"/>
      <w:contextualSpacing/>
    </w:pPr>
  </w:style>
  <w:style w:type="table" w:styleId="TableGrid">
    <w:name w:val="Table Grid"/>
    <w:basedOn w:val="TableNormal"/>
    <w:uiPriority w:val="99"/>
    <w:rsid w:val="0088780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DefaultParagraphFont"/>
    <w:uiPriority w:val="99"/>
    <w:rsid w:val="00F9186D"/>
    <w:rPr>
      <w:rFonts w:cs="Times New Roman"/>
    </w:rPr>
  </w:style>
  <w:style w:type="character" w:styleId="Hyperlink">
    <w:name w:val="Hyperlink"/>
    <w:basedOn w:val="DefaultParagraphFont"/>
    <w:uiPriority w:val="99"/>
    <w:rsid w:val="00DB5372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DB5372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02496C"/>
    <w:rPr>
      <w:rFonts w:cs="Times New Roman"/>
      <w:color w:val="954F72"/>
      <w:u w:val="single"/>
    </w:rPr>
  </w:style>
  <w:style w:type="paragraph" w:customStyle="1" w:styleId="a">
    <w:name w:val="Без интервала"/>
    <w:uiPriority w:val="99"/>
    <w:rsid w:val="000307AF"/>
  </w:style>
  <w:style w:type="paragraph" w:styleId="BodyText">
    <w:name w:val="Body Text"/>
    <w:basedOn w:val="Normal"/>
    <w:link w:val="BodyTextChar"/>
    <w:uiPriority w:val="99"/>
    <w:rsid w:val="000307AF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D0A67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eB79Po4mVRezOb-CfUqHRymLfaGOMAG8Up7CzM7Kc8FtmAw/viewform?usp=sf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640</TotalTime>
  <Pages>2</Pages>
  <Words>282</Words>
  <Characters>1609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27</cp:revision>
  <cp:lastPrinted>2023-01-26T05:18:00Z</cp:lastPrinted>
  <dcterms:created xsi:type="dcterms:W3CDTF">2023-01-12T16:49:00Z</dcterms:created>
  <dcterms:modified xsi:type="dcterms:W3CDTF">2023-11-30T10:50:00Z</dcterms:modified>
</cp:coreProperties>
</file>